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1E2" w:rsidRDefault="003351E2"/>
    <w:p w:rsidR="003351E2" w:rsidRDefault="003351E2" w:rsidP="003351E2"/>
    <w:p w:rsidR="003351E2" w:rsidRDefault="003351E2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5E30DD81" wp14:editId="13AE941A">
            <wp:extent cx="4551660" cy="225171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73" t="44631" r="53800" b="37044"/>
                    <a:stretch/>
                  </pic:blipFill>
                  <pic:spPr bwMode="auto">
                    <a:xfrm>
                      <a:off x="0" y="0"/>
                      <a:ext cx="4580346" cy="226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E2" w:rsidRDefault="003351E2" w:rsidP="003351E2"/>
    <w:p w:rsidR="003351E2" w:rsidRDefault="003351E2" w:rsidP="003351E2"/>
    <w:p w:rsidR="003351E2" w:rsidRDefault="003351E2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0AEF5050" wp14:editId="19E8B71A">
            <wp:extent cx="5342283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60" t="41675" r="33061" b="54359"/>
                    <a:stretch/>
                  </pic:blipFill>
                  <pic:spPr bwMode="auto">
                    <a:xfrm>
                      <a:off x="0" y="0"/>
                      <a:ext cx="5394525" cy="28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E2" w:rsidRDefault="003351E2" w:rsidP="003351E2">
      <w:pPr>
        <w:pStyle w:val="ListParagraph"/>
        <w:numPr>
          <w:ilvl w:val="0"/>
          <w:numId w:val="1"/>
        </w:numPr>
      </w:pPr>
    </w:p>
    <w:p w:rsidR="003351E2" w:rsidRDefault="006329BA" w:rsidP="006329BA">
      <w:pPr>
        <w:ind w:left="360"/>
      </w:pPr>
      <w:r>
        <w:rPr>
          <w:noProof/>
          <w:lang w:eastAsia="en-GB"/>
        </w:rPr>
        <w:t xml:space="preserve">         </w:t>
      </w:r>
      <w:r w:rsidR="003351E2">
        <w:rPr>
          <w:noProof/>
          <w:lang w:eastAsia="en-GB"/>
        </w:rPr>
        <w:drawing>
          <wp:inline distT="0" distB="0" distL="0" distR="0" wp14:anchorId="49C48B10" wp14:editId="1417B6A3">
            <wp:extent cx="5095875" cy="15433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0" t="40197" r="29195" b="35271"/>
                    <a:stretch/>
                  </pic:blipFill>
                  <pic:spPr bwMode="auto">
                    <a:xfrm>
                      <a:off x="0" y="0"/>
                      <a:ext cx="5119240" cy="155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E2" w:rsidRDefault="003351E2" w:rsidP="006329BA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25615E93" wp14:editId="2375E72D">
            <wp:extent cx="5722711" cy="62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23" t="64158" r="25499" b="26254"/>
                    <a:stretch/>
                  </pic:blipFill>
                  <pic:spPr bwMode="auto">
                    <a:xfrm>
                      <a:off x="0" y="0"/>
                      <a:ext cx="5742151" cy="63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BA" w:rsidRDefault="006329BA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67E302AB" wp14:editId="0AEA5B87">
            <wp:extent cx="5300345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88" t="62660" r="24717" b="33572"/>
                    <a:stretch/>
                  </pic:blipFill>
                  <pic:spPr bwMode="auto">
                    <a:xfrm>
                      <a:off x="0" y="0"/>
                      <a:ext cx="6192303" cy="40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BA" w:rsidRDefault="006329BA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6FA11273" wp14:editId="114DA910">
            <wp:extent cx="5600700" cy="40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93" t="47586" r="30202" b="46798"/>
                    <a:stretch/>
                  </pic:blipFill>
                  <pic:spPr bwMode="auto">
                    <a:xfrm>
                      <a:off x="0" y="0"/>
                      <a:ext cx="56007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414" w:rsidRDefault="00A17D38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06A0D335" wp14:editId="41CB393D">
            <wp:extent cx="5296958" cy="52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93" t="22759" r="44161" b="71921"/>
                    <a:stretch/>
                  </pic:blipFill>
                  <pic:spPr bwMode="auto">
                    <a:xfrm>
                      <a:off x="0" y="0"/>
                      <a:ext cx="5305701" cy="52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38" w:rsidRDefault="00A17D38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inline distT="0" distB="0" distL="0" distR="0" wp14:anchorId="5990EFA8" wp14:editId="6218728F">
            <wp:extent cx="3686175" cy="155305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61" t="46995" r="53801" b="28473"/>
                    <a:stretch/>
                  </pic:blipFill>
                  <pic:spPr bwMode="auto">
                    <a:xfrm>
                      <a:off x="0" y="0"/>
                      <a:ext cx="3716105" cy="156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38" w:rsidRDefault="00A17D38" w:rsidP="003351E2">
      <w:pPr>
        <w:pStyle w:val="ListParagraph"/>
        <w:numPr>
          <w:ilvl w:val="0"/>
          <w:numId w:val="1"/>
        </w:numPr>
      </w:pPr>
      <w:r>
        <w:t>40 minutes</w:t>
      </w:r>
    </w:p>
    <w:p w:rsidR="00A17D38" w:rsidRDefault="008E23F0" w:rsidP="003351E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3E5B10AB" wp14:editId="15FCFE9B">
            <wp:extent cx="3364536" cy="124777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27" t="72709" r="61279" b="10739"/>
                    <a:stretch/>
                  </pic:blipFill>
                  <pic:spPr bwMode="auto">
                    <a:xfrm>
                      <a:off x="0" y="0"/>
                      <a:ext cx="3375606" cy="1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3F0" w:rsidRDefault="008E23F0" w:rsidP="003351E2">
      <w:pPr>
        <w:pStyle w:val="ListParagraph"/>
        <w:numPr>
          <w:ilvl w:val="0"/>
          <w:numId w:val="1"/>
        </w:numPr>
      </w:pPr>
      <w:r>
        <w:t>E, C, D, A, F, B. G</w:t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3F4EC40E" wp14:editId="4BC41A69">
            <wp:extent cx="5731510" cy="34925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93" t="49655" r="28041" b="45321"/>
                    <a:stretch/>
                  </pic:blipFill>
                  <pic:spPr bwMode="auto">
                    <a:xfrm>
                      <a:off x="0" y="0"/>
                      <a:ext cx="5731510" cy="34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t>B is the odd one out#</w:t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t>Toni is correct, if the tenths digit is a 5 it is rounded up</w:t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67A2ACA7" wp14:editId="4CAA0ADC">
            <wp:extent cx="2238375" cy="2238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590" t="47291" r="64435" b="36749"/>
                    <a:stretch/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79F8D208" wp14:editId="249EDA1C">
            <wp:extent cx="5280025" cy="11714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88" t="49128" r="24385" b="31724"/>
                    <a:stretch/>
                  </pic:blipFill>
                  <pic:spPr bwMode="auto">
                    <a:xfrm>
                      <a:off x="0" y="0"/>
                      <a:ext cx="5295122" cy="11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38D46346" wp14:editId="6326613B">
            <wp:extent cx="5254351" cy="6762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928" t="37241" r="29490" b="52325"/>
                    <a:stretch/>
                  </pic:blipFill>
                  <pic:spPr bwMode="auto">
                    <a:xfrm>
                      <a:off x="0" y="0"/>
                      <a:ext cx="5336098" cy="68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3F0" w:rsidRDefault="008E23F0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inline distT="0" distB="0" distL="0" distR="0" wp14:anchorId="154D2073" wp14:editId="4AE29506">
            <wp:extent cx="5162550" cy="81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470" t="47525" r="25560" b="38656"/>
                    <a:stretch/>
                  </pic:blipFill>
                  <pic:spPr bwMode="auto">
                    <a:xfrm>
                      <a:off x="0" y="0"/>
                      <a:ext cx="5226830" cy="82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26" w:rsidRDefault="007A3726" w:rsidP="008E23F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0F8CAEB2" wp14:editId="785AB875">
            <wp:extent cx="4977765" cy="127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27" t="45517" r="29205" b="33793"/>
                    <a:stretch/>
                  </pic:blipFill>
                  <pic:spPr bwMode="auto">
                    <a:xfrm>
                      <a:off x="0" y="0"/>
                      <a:ext cx="4985180" cy="127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26" w:rsidRDefault="007A3726" w:rsidP="008E23F0">
      <w:pPr>
        <w:pStyle w:val="ListParagraph"/>
        <w:numPr>
          <w:ilvl w:val="0"/>
          <w:numId w:val="1"/>
        </w:numPr>
      </w:pPr>
      <w:r>
        <w:t>Lilianna is incorrect, it is 9 hundredths</w:t>
      </w:r>
    </w:p>
    <w:p w:rsidR="007A3726" w:rsidRPr="008E23F0" w:rsidRDefault="007A3726" w:rsidP="007A3726">
      <w:pPr>
        <w:pStyle w:val="ListParagraph"/>
      </w:pPr>
      <w:bookmarkStart w:id="0" w:name="_GoBack"/>
      <w:bookmarkEnd w:id="0"/>
    </w:p>
    <w:sectPr w:rsidR="007A3726" w:rsidRPr="008E23F0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3F0" w:rsidRDefault="008E23F0" w:rsidP="003351E2">
      <w:pPr>
        <w:spacing w:after="0" w:line="240" w:lineRule="auto"/>
      </w:pPr>
      <w:r>
        <w:separator/>
      </w:r>
    </w:p>
  </w:endnote>
  <w:endnote w:type="continuationSeparator" w:id="0">
    <w:p w:rsidR="008E23F0" w:rsidRDefault="008E23F0" w:rsidP="00335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3F0" w:rsidRDefault="008E23F0" w:rsidP="003351E2">
      <w:pPr>
        <w:spacing w:after="0" w:line="240" w:lineRule="auto"/>
      </w:pPr>
      <w:r>
        <w:separator/>
      </w:r>
    </w:p>
  </w:footnote>
  <w:footnote w:type="continuationSeparator" w:id="0">
    <w:p w:rsidR="008E23F0" w:rsidRDefault="008E23F0" w:rsidP="00335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3F0" w:rsidRDefault="008E23F0" w:rsidP="003351E2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64B714" wp14:editId="3CD0468B">
          <wp:simplePos x="0" y="0"/>
          <wp:positionH relativeFrom="leftMargin">
            <wp:align>right</wp:align>
          </wp:positionH>
          <wp:positionV relativeFrom="paragraph">
            <wp:posOffset>-344805</wp:posOffset>
          </wp:positionV>
          <wp:extent cx="638175" cy="894080"/>
          <wp:effectExtent l="0" t="0" r="9525" b="1270"/>
          <wp:wrapTight wrapText="bothSides">
            <wp:wrapPolygon edited="0">
              <wp:start x="0" y="0"/>
              <wp:lineTo x="0" y="21170"/>
              <wp:lineTo x="21278" y="21170"/>
              <wp:lineTo x="21278" y="0"/>
              <wp:lineTo x="0" y="0"/>
            </wp:wrapPolygon>
          </wp:wrapTight>
          <wp:docPr id="1" name="Picture 1" descr="The School of Research Science (Fees &amp;amp;amp; Reviews) Dubai, UAE, Nouakchott  Street, Al Warq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School of Research Science (Fees &amp;amp;amp; Reviews) Dubai, UAE, Nouakchott  Street, Al Warqa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9" r="18001" b="10286"/>
                  <a:stretch/>
                </pic:blipFill>
                <pic:spPr bwMode="auto">
                  <a:xfrm>
                    <a:off x="0" y="0"/>
                    <a:ext cx="638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Maths Revision Cycle 3 – Problem solving questions Answers</w:t>
    </w:r>
  </w:p>
  <w:p w:rsidR="008E23F0" w:rsidRDefault="008E23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D3E61"/>
    <w:multiLevelType w:val="hybridMultilevel"/>
    <w:tmpl w:val="A3962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1E2"/>
    <w:rsid w:val="003351E2"/>
    <w:rsid w:val="006329BA"/>
    <w:rsid w:val="007A3726"/>
    <w:rsid w:val="008E23F0"/>
    <w:rsid w:val="00972414"/>
    <w:rsid w:val="00A17D38"/>
    <w:rsid w:val="00B4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FB998"/>
  <w15:chartTrackingRefBased/>
  <w15:docId w15:val="{46FEFE37-83C4-4E70-A599-B516500A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1E2"/>
  </w:style>
  <w:style w:type="paragraph" w:styleId="Footer">
    <w:name w:val="footer"/>
    <w:basedOn w:val="Normal"/>
    <w:link w:val="FooterChar"/>
    <w:uiPriority w:val="99"/>
    <w:unhideWhenUsed/>
    <w:rsid w:val="00335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1E2"/>
  </w:style>
  <w:style w:type="paragraph" w:styleId="ListParagraph">
    <w:name w:val="List Paragraph"/>
    <w:basedOn w:val="Normal"/>
    <w:uiPriority w:val="34"/>
    <w:qFormat/>
    <w:rsid w:val="00335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D120C69E25346A739514FDB8ECADE" ma:contentTypeVersion="13" ma:contentTypeDescription="Create a new document." ma:contentTypeScope="" ma:versionID="40c8d64f774fa0a60c090f97736d5ddd">
  <xsd:schema xmlns:xsd="http://www.w3.org/2001/XMLSchema" xmlns:xs="http://www.w3.org/2001/XMLSchema" xmlns:p="http://schemas.microsoft.com/office/2006/metadata/properties" xmlns:ns2="f15b58fe-095d-4187-bac2-c79b6129839f" xmlns:ns3="5136e2f9-1615-48e9-a6af-dd0edc7861a3" targetNamespace="http://schemas.microsoft.com/office/2006/metadata/properties" ma:root="true" ma:fieldsID="ff20e038d787aebdd4a3b6849bbe475b" ns2:_="" ns3:_="">
    <xsd:import namespace="f15b58fe-095d-4187-bac2-c79b6129839f"/>
    <xsd:import namespace="5136e2f9-1615-48e9-a6af-dd0edc786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b58fe-095d-4187-bac2-c79b61298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6e2f9-1615-48e9-a6af-dd0edc786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191984-AD59-4F2C-BB49-B38E8BD42070}"/>
</file>

<file path=customXml/itemProps2.xml><?xml version="1.0" encoding="utf-8"?>
<ds:datastoreItem xmlns:ds="http://schemas.openxmlformats.org/officeDocument/2006/customXml" ds:itemID="{58F6F5B5-1F66-411A-8A49-3B8CD87B849E}"/>
</file>

<file path=customXml/itemProps3.xml><?xml version="1.0" encoding="utf-8"?>
<ds:datastoreItem xmlns:ds="http://schemas.openxmlformats.org/officeDocument/2006/customXml" ds:itemID="{8383AD28-CEAF-40C8-AC37-FF78A8CFA126}"/>
</file>

<file path=docProps/app.xml><?xml version="1.0" encoding="utf-8"?>
<Properties xmlns="http://schemas.openxmlformats.org/officeDocument/2006/extended-properties" xmlns:vt="http://schemas.openxmlformats.org/officeDocument/2006/docPropsVTypes">
  <Template>3281C2CD</Template>
  <TotalTime>41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Read</dc:creator>
  <cp:keywords/>
  <dc:description/>
  <cp:lastModifiedBy>David Read</cp:lastModifiedBy>
  <cp:revision>2</cp:revision>
  <dcterms:created xsi:type="dcterms:W3CDTF">2022-03-09T11:20:00Z</dcterms:created>
  <dcterms:modified xsi:type="dcterms:W3CDTF">2022-03-10T06:53:00Z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0x010100D11D120C69E25346A739514FDB8ECADE</vt:lpwstr>
  </property>
</Properties>
</file>